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59" w:rsidRPr="005B2312" w:rsidRDefault="00EA1B59" w:rsidP="0016353B">
      <w:pPr>
        <w:jc w:val="center"/>
        <w:rPr>
          <w:b/>
          <w:i/>
          <w:sz w:val="28"/>
          <w:szCs w:val="28"/>
        </w:rPr>
      </w:pPr>
      <w:r w:rsidRPr="005B2312">
        <w:rPr>
          <w:b/>
          <w:i/>
          <w:sz w:val="28"/>
          <w:szCs w:val="28"/>
        </w:rPr>
        <w:t>Somogy Megyei Környezetvédelmi Program</w:t>
      </w:r>
    </w:p>
    <w:p w:rsidR="00EA1B59" w:rsidRPr="00EC47DD" w:rsidRDefault="00EA1B59" w:rsidP="0016353B">
      <w:pPr>
        <w:pStyle w:val="Heading1"/>
        <w:jc w:val="center"/>
        <w:rPr>
          <w:rFonts w:ascii="Arial" w:hAnsi="Arial" w:cs="Arial"/>
          <w:i/>
          <w:color w:val="auto"/>
        </w:rPr>
      </w:pPr>
      <w:bookmarkStart w:id="0" w:name="_Toc243047760"/>
      <w:r w:rsidRPr="00EC47DD">
        <w:rPr>
          <w:rFonts w:ascii="Arial" w:hAnsi="Arial" w:cs="Arial"/>
          <w:i/>
          <w:color w:val="auto"/>
        </w:rPr>
        <w:t>Mellékletek listája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8024"/>
      </w:tblGrid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Hulladékkódonként keletkezett mennyiségek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4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http://www.teruletfejlesztes.somogy.hu/korny_mell/1.xls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Saubermacher Marcali által kezelt hulladékok listája EWC kód szerint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5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http://www.teruletfejlesztes.somogy.hu/korny_mell/2.docx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Somogyi kezelők 2009.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6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http://www.teruletfejlesztes.somogy.hu/korny_mell/3.xls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SOMOGY országos törzshálózati mintavételi hely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7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http://www.teruletfejlesztes.somogy.hu/korny_mell/4.doc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Vízellátás táblázat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8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http://www.teruletfejlesztes.somogy.hu/korny_mell/5.doc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Vízgyűjtőgazdálkodási Terv tervezett intézkedései tervezési alegységenként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9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http://www.teruletfejlesztes.somogy.hu/korny_mell/6.xls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Szennyvízkibocsátók adatai 2007-2008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http://www.teruletfejlesztes.somogy.hu/korny_mell/7.xls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Nemzeti Infrastruktúra Fejlesztő ZRt. 2008-2013_Somogy Megye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http://www.teruletfejlesztes.somogy.hu/korny_mell/8.jpg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Országos vasúthálózat fejlesztési és rekonstrukciós feladatai 2007-13.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http://www.teruletfejlesztes.somogy.hu/korny_mell/9.doc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Útfejlesztési elképzelések 2007-13.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http://www.teruletfejlesztes.somogy.hu/korny_mell/10.emf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OTÉK - zöldterület nagysága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http://www.teruletfejlesztes.somogy.hu/korny_mell/11.doc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Természetvédelemi adatok KvVM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http://www.teruletfejlesztes.somogy.hu/korny_mell/12.pdf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Országos jelentőségű védett területek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http://www.teruletfejlesztes.somogy.hu/korny_mell/13.doc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Helyi jelentőségű védett Somogy megye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http://www.teruletfejlesztes.somogy.hu/korny_mell/14.doc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A jegyzők helyi jelentőségű védett természeti területekkel kapcsolatos hatósági, szakhatósági feladatai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8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http://www.teruletfejlesztes.somogy.hu/korny_mell/15.doc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Ökológiai gazdálkodás 2000-2007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19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http://www.teruletfejlesztes.somogy.hu/korny_mell/16.doc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Légszennyező anyagok Somogy megye 2002-2007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0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http://www.teruletfejlesztes.somogy.hu/korny_mell/17.doc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DDAT 2009-10 pénzügyi tábla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1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http://www.teruletfejlesztes.somogy.hu/korny_mell/18.xls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DDOP pályázatok- összefoglaló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2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http://www.teruletfejlesztes.somogy.hu/korny_mell/19.doc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3EC0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3EC0">
              <w:rPr>
                <w:rFonts w:ascii="Times New Roman" w:hAnsi="Times New Roman"/>
                <w:sz w:val="26"/>
                <w:szCs w:val="26"/>
              </w:rPr>
              <w:t>KÖZOP KEOP pályázati konstrukciói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3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http://www.teruletfejlesztes.somogy.hu/korny_mell/20.doc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8024" w:type="dxa"/>
          </w:tcPr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NEM TALÁLHATÓ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8024" w:type="dxa"/>
          </w:tcPr>
          <w:p w:rsidR="00EA1B59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1660">
              <w:rPr>
                <w:rFonts w:ascii="Times New Roman" w:hAnsi="Times New Roman"/>
                <w:sz w:val="26"/>
                <w:szCs w:val="26"/>
              </w:rPr>
              <w:t>Dél-Dunántúli Operatív Program- Dél-Dunántúli Akciótervének (DDAT 2009-2010) a Somogy Megyei Környezetvédelmi Program szempontjából releváns pályázati lehetőségei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4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http://www.teruletfejlesztes.somogy.hu/korny_mell/22.doc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A1B59" w:rsidRPr="00493EC0" w:rsidTr="00493EC0">
        <w:tc>
          <w:tcPr>
            <w:tcW w:w="1188" w:type="dxa"/>
          </w:tcPr>
          <w:p w:rsidR="00EA1B59" w:rsidRPr="00493EC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8024" w:type="dxa"/>
          </w:tcPr>
          <w:p w:rsidR="00EA1B59" w:rsidRPr="00261660" w:rsidRDefault="00EA1B59" w:rsidP="0026166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1660">
              <w:rPr>
                <w:rFonts w:ascii="Times New Roman" w:hAnsi="Times New Roman"/>
                <w:bCs/>
                <w:sz w:val="26"/>
                <w:szCs w:val="26"/>
              </w:rPr>
              <w:t>Az Új Magyarország Fejlesztési Terv - Foglalkoztatás és növekedés</w:t>
            </w:r>
          </w:p>
          <w:p w:rsidR="00EA1B59" w:rsidRPr="00261660" w:rsidRDefault="00EA1B59" w:rsidP="00493EC0">
            <w:pPr>
              <w:tabs>
                <w:tab w:val="left" w:pos="357"/>
                <w:tab w:val="right" w:pos="9639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hyperlink r:id="rId25" w:history="1">
              <w:r w:rsidRPr="00325978">
                <w:rPr>
                  <w:rStyle w:val="Hyperlink"/>
                  <w:rFonts w:ascii="Times New Roman" w:hAnsi="Times New Roman"/>
                  <w:sz w:val="26"/>
                  <w:szCs w:val="26"/>
                </w:rPr>
                <w:t>http://www.teruletfejlesztes.somogy.hu/korny_mell/23.doc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EA1B59" w:rsidRPr="00A65E10" w:rsidRDefault="00EA1B59" w:rsidP="0016353B">
      <w:pPr>
        <w:jc w:val="center"/>
        <w:rPr>
          <w:sz w:val="28"/>
          <w:szCs w:val="28"/>
        </w:rPr>
      </w:pPr>
    </w:p>
    <w:p w:rsidR="00EA1B59" w:rsidRDefault="00EA1B59"/>
    <w:sectPr w:rsidR="00EA1B59" w:rsidSect="00002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53B"/>
    <w:rsid w:val="00002FA8"/>
    <w:rsid w:val="0016353B"/>
    <w:rsid w:val="001E0F43"/>
    <w:rsid w:val="00261660"/>
    <w:rsid w:val="00325978"/>
    <w:rsid w:val="003B4A46"/>
    <w:rsid w:val="00493EC0"/>
    <w:rsid w:val="005B2312"/>
    <w:rsid w:val="006C376B"/>
    <w:rsid w:val="00A65E10"/>
    <w:rsid w:val="00EA1B59"/>
    <w:rsid w:val="00EC4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FA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16353B"/>
    <w:pPr>
      <w:keepNext/>
      <w:keepLines/>
      <w:tabs>
        <w:tab w:val="left" w:pos="357"/>
        <w:tab w:val="right" w:pos="9639"/>
      </w:tabs>
      <w:spacing w:before="480" w:after="0" w:line="240" w:lineRule="auto"/>
      <w:jc w:val="both"/>
      <w:outlineLvl w:val="0"/>
    </w:pPr>
    <w:rPr>
      <w:rFonts w:ascii="Trebuchet MS" w:hAnsi="Trebuchet MS"/>
      <w:b/>
      <w:bCs/>
      <w:color w:val="46791C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353B"/>
    <w:rPr>
      <w:rFonts w:ascii="Trebuchet MS" w:hAnsi="Trebuchet MS" w:cs="Times New Roman"/>
      <w:b/>
      <w:bCs/>
      <w:color w:val="46791C"/>
      <w:sz w:val="28"/>
      <w:szCs w:val="28"/>
    </w:rPr>
  </w:style>
  <w:style w:type="table" w:styleId="TableGrid">
    <w:name w:val="Table Grid"/>
    <w:basedOn w:val="TableNormal"/>
    <w:uiPriority w:val="99"/>
    <w:rsid w:val="0016353B"/>
    <w:pPr>
      <w:tabs>
        <w:tab w:val="left" w:pos="357"/>
        <w:tab w:val="right" w:pos="9639"/>
      </w:tabs>
      <w:spacing w:before="120"/>
      <w:jc w:val="both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26166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uletfejlesztes.somogy.hu/korny_mell/5.doc" TargetMode="External"/><Relationship Id="rId13" Type="http://schemas.openxmlformats.org/officeDocument/2006/relationships/hyperlink" Target="http://www.teruletfejlesztes.somogy.hu/korny_mell/10.emf" TargetMode="External"/><Relationship Id="rId18" Type="http://schemas.openxmlformats.org/officeDocument/2006/relationships/hyperlink" Target="http://www.teruletfejlesztes.somogy.hu/korny_mell/15.doc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teruletfejlesztes.somogy.hu/korny_mell/18.xls" TargetMode="External"/><Relationship Id="rId7" Type="http://schemas.openxmlformats.org/officeDocument/2006/relationships/hyperlink" Target="http://www.teruletfejlesztes.somogy.hu/korny_mell/4.doc" TargetMode="External"/><Relationship Id="rId12" Type="http://schemas.openxmlformats.org/officeDocument/2006/relationships/hyperlink" Target="http://www.teruletfejlesztes.somogy.hu/korny_mell/9.doc" TargetMode="External"/><Relationship Id="rId17" Type="http://schemas.openxmlformats.org/officeDocument/2006/relationships/hyperlink" Target="http://www.teruletfejlesztes.somogy.hu/korny_mell/14.doc" TargetMode="External"/><Relationship Id="rId25" Type="http://schemas.openxmlformats.org/officeDocument/2006/relationships/hyperlink" Target="http://www.teruletfejlesztes.somogy.hu/korny_mell/23.do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teruletfejlesztes.somogy.hu/korny_mell/13.doc" TargetMode="External"/><Relationship Id="rId20" Type="http://schemas.openxmlformats.org/officeDocument/2006/relationships/hyperlink" Target="http://www.teruletfejlesztes.somogy.hu/korny_mell/17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eruletfejlesztes.somogy.hu/korny_mell/3.xls" TargetMode="External"/><Relationship Id="rId11" Type="http://schemas.openxmlformats.org/officeDocument/2006/relationships/hyperlink" Target="http://www.teruletfejlesztes.somogy.hu/korny_mell/8.jpg" TargetMode="External"/><Relationship Id="rId24" Type="http://schemas.openxmlformats.org/officeDocument/2006/relationships/hyperlink" Target="http://www.teruletfejlesztes.somogy.hu/korny_mell/22.doc" TargetMode="External"/><Relationship Id="rId5" Type="http://schemas.openxmlformats.org/officeDocument/2006/relationships/hyperlink" Target="http://www.teruletfejlesztes.somogy.hu/korny_mell/2.docx" TargetMode="External"/><Relationship Id="rId15" Type="http://schemas.openxmlformats.org/officeDocument/2006/relationships/hyperlink" Target="http://www.teruletfejlesztes.somogy.hu/korny_mell/12.pdf" TargetMode="External"/><Relationship Id="rId23" Type="http://schemas.openxmlformats.org/officeDocument/2006/relationships/hyperlink" Target="http://www.teruletfejlesztes.somogy.hu/korny_mell/20.doc" TargetMode="External"/><Relationship Id="rId10" Type="http://schemas.openxmlformats.org/officeDocument/2006/relationships/hyperlink" Target="http://www.teruletfejlesztes.somogy.hu/korny_mell/7.xls" TargetMode="External"/><Relationship Id="rId19" Type="http://schemas.openxmlformats.org/officeDocument/2006/relationships/hyperlink" Target="http://www.teruletfejlesztes.somogy.hu/korny_mell/16.doc" TargetMode="External"/><Relationship Id="rId4" Type="http://schemas.openxmlformats.org/officeDocument/2006/relationships/hyperlink" Target="http://www.teruletfejlesztes.somogy.hu/korny_mell/1.xls" TargetMode="External"/><Relationship Id="rId9" Type="http://schemas.openxmlformats.org/officeDocument/2006/relationships/hyperlink" Target="http://www.teruletfejlesztes.somogy.hu/korny_mell/6.xls" TargetMode="External"/><Relationship Id="rId14" Type="http://schemas.openxmlformats.org/officeDocument/2006/relationships/hyperlink" Target="http://www.teruletfejlesztes.somogy.hu/korny_mell/11.doc" TargetMode="External"/><Relationship Id="rId22" Type="http://schemas.openxmlformats.org/officeDocument/2006/relationships/hyperlink" Target="http://www.teruletfejlesztes.somogy.hu/korny_mell/19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529</Words>
  <Characters>3655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Somogy Megyei Környezetvédelmi Program</dc:title>
  <dc:subject/>
  <dc:creator>Gábor</dc:creator>
  <cp:keywords/>
  <dc:description/>
  <cp:lastModifiedBy>nemesdora</cp:lastModifiedBy>
  <cp:revision>3</cp:revision>
  <dcterms:created xsi:type="dcterms:W3CDTF">2011-01-25T14:14:00Z</dcterms:created>
  <dcterms:modified xsi:type="dcterms:W3CDTF">2011-01-25T14:22:00Z</dcterms:modified>
</cp:coreProperties>
</file>